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BEA" w:rsidRPr="00820244" w:rsidRDefault="00502BEA" w:rsidP="00820244">
      <w:pPr>
        <w:spacing w:line="360" w:lineRule="auto"/>
        <w:jc w:val="center"/>
        <w:rPr>
          <w:b/>
          <w:i/>
        </w:rPr>
      </w:pPr>
      <w:r w:rsidRPr="00820244">
        <w:rPr>
          <w:b/>
          <w:i/>
        </w:rPr>
        <w:t>Тиждень культури здорового харчування</w:t>
      </w:r>
    </w:p>
    <w:p w:rsidR="00502BEA" w:rsidRPr="00820244" w:rsidRDefault="00502BEA" w:rsidP="00820244">
      <w:pPr>
        <w:jc w:val="center"/>
        <w:rPr>
          <w:b/>
          <w:i/>
        </w:rPr>
      </w:pPr>
      <w:r w:rsidRPr="00820244">
        <w:rPr>
          <w:b/>
          <w:i/>
        </w:rPr>
        <w:t>у Вовчинецькій ЗШ І-І ст. 2016-2017 н.р.</w:t>
      </w:r>
    </w:p>
    <w:p w:rsidR="00502BEA" w:rsidRPr="00820244" w:rsidRDefault="00502BEA" w:rsidP="00820244">
      <w:pPr>
        <w:jc w:val="center"/>
        <w:rPr>
          <w:b/>
          <w:i/>
        </w:rPr>
      </w:pPr>
    </w:p>
    <w:p w:rsidR="00502BEA" w:rsidRDefault="00502BEA" w:rsidP="00820244">
      <w:pPr>
        <w:jc w:val="center"/>
        <w:rPr>
          <w:b/>
          <w:i/>
        </w:rPr>
      </w:pPr>
      <w:r>
        <w:rPr>
          <w:b/>
          <w:i/>
        </w:rPr>
        <w:t>Урок-гра «Знайди овочі та фрукти» 1 клас  Яцук Л.Р., Гуламирян І.Г.</w:t>
      </w:r>
    </w:p>
    <w:p w:rsidR="00502BEA" w:rsidRDefault="00502BEA" w:rsidP="00820244">
      <w:pPr>
        <w:jc w:val="center"/>
        <w:rPr>
          <w:b/>
          <w:i/>
        </w:rPr>
      </w:pPr>
    </w:p>
    <w:p w:rsidR="00502BEA" w:rsidRPr="004B71BA" w:rsidRDefault="00502BEA" w:rsidP="004B71BA">
      <w:pPr>
        <w:rPr>
          <w:b/>
          <w:i/>
          <w:lang w:val="en-US"/>
        </w:rPr>
      </w:pPr>
      <w:r w:rsidRPr="00FA6EC1">
        <w:rPr>
          <w:b/>
          <w:i/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pt;height:108pt;visibility:visible">
            <v:imagedata r:id="rId5" o:title=""/>
          </v:shape>
        </w:pict>
      </w:r>
      <w:r>
        <w:rPr>
          <w:b/>
          <w:i/>
          <w:lang w:val="en-US"/>
        </w:rPr>
        <w:t xml:space="preserve">   </w:t>
      </w:r>
      <w:r w:rsidRPr="00FA6EC1">
        <w:rPr>
          <w:b/>
          <w:i/>
          <w:noProof/>
          <w:lang w:val="ru-RU"/>
        </w:rPr>
        <w:pict>
          <v:shape id="Рисунок 2" o:spid="_x0000_i1026" type="#_x0000_t75" style="width:145.5pt;height:109.5pt;visibility:visible">
            <v:imagedata r:id="rId6" o:title=""/>
          </v:shape>
        </w:pict>
      </w:r>
      <w:r>
        <w:rPr>
          <w:b/>
          <w:i/>
          <w:lang w:val="en-US"/>
        </w:rPr>
        <w:t xml:space="preserve">   </w:t>
      </w:r>
      <w:r w:rsidRPr="00FA6EC1">
        <w:rPr>
          <w:b/>
          <w:i/>
          <w:noProof/>
          <w:lang w:val="ru-RU"/>
        </w:rPr>
        <w:pict>
          <v:shape id="Рисунок 3" o:spid="_x0000_i1027" type="#_x0000_t75" style="width:147.75pt;height:110.25pt;visibility:visible">
            <v:imagedata r:id="rId7" o:title=""/>
          </v:shape>
        </w:pict>
      </w:r>
    </w:p>
    <w:p w:rsidR="00502BEA" w:rsidRDefault="00502BEA" w:rsidP="00820244">
      <w:pPr>
        <w:jc w:val="center"/>
        <w:rPr>
          <w:b/>
          <w:i/>
        </w:rPr>
      </w:pPr>
    </w:p>
    <w:p w:rsidR="00502BEA" w:rsidRPr="004B71BA" w:rsidRDefault="00502BEA" w:rsidP="004B71BA">
      <w:pPr>
        <w:rPr>
          <w:lang w:val="en-US"/>
        </w:rPr>
      </w:pPr>
    </w:p>
    <w:p w:rsidR="00502BEA" w:rsidRDefault="00502BEA" w:rsidP="00820244">
      <w:pPr>
        <w:jc w:val="center"/>
      </w:pPr>
    </w:p>
    <w:p w:rsidR="00502BEA" w:rsidRPr="000A0B85" w:rsidRDefault="00502BEA" w:rsidP="00ED2A5A">
      <w:pPr>
        <w:rPr>
          <w:b/>
          <w:i/>
          <w:lang w:val="ru-RU"/>
        </w:rPr>
      </w:pPr>
      <w:r w:rsidRPr="000A0B85">
        <w:rPr>
          <w:b/>
          <w:i/>
        </w:rPr>
        <w:t>Г</w:t>
      </w:r>
      <w:r>
        <w:rPr>
          <w:b/>
          <w:i/>
        </w:rPr>
        <w:t>одина спілкування «Чи снідав Ти</w:t>
      </w:r>
      <w:r w:rsidRPr="000A0B85">
        <w:rPr>
          <w:b/>
          <w:i/>
          <w:lang w:val="ru-RU"/>
        </w:rPr>
        <w:t>?</w:t>
      </w:r>
      <w:r>
        <w:rPr>
          <w:b/>
          <w:i/>
          <w:lang w:val="ru-RU"/>
        </w:rPr>
        <w:t>» 3 клас  Шаран М.В., Гуламирян І.Г.</w:t>
      </w:r>
    </w:p>
    <w:p w:rsidR="00502BEA" w:rsidRDefault="00502BEA" w:rsidP="00ED2A5A"/>
    <w:p w:rsidR="00502BEA" w:rsidRDefault="00502BEA">
      <w:pPr>
        <w:rPr>
          <w:b/>
        </w:rPr>
      </w:pPr>
      <w:r>
        <w:rPr>
          <w:b/>
          <w:lang w:val="en-US"/>
        </w:rPr>
        <w:t xml:space="preserve"> </w:t>
      </w:r>
      <w:r w:rsidRPr="00FA6EC1">
        <w:rPr>
          <w:b/>
          <w:noProof/>
          <w:lang w:val="ru-RU"/>
        </w:rPr>
        <w:pict>
          <v:shape id="Рисунок 4" o:spid="_x0000_i1028" type="#_x0000_t75" style="width:211.5pt;height:159pt;visibility:visible">
            <v:imagedata r:id="rId8" o:title=""/>
          </v:shape>
        </w:pict>
      </w:r>
      <w:r>
        <w:rPr>
          <w:b/>
          <w:lang w:val="en-US"/>
        </w:rPr>
        <w:t xml:space="preserve">         </w:t>
      </w:r>
      <w:r w:rsidRPr="00FA6EC1">
        <w:rPr>
          <w:b/>
          <w:noProof/>
          <w:lang w:val="ru-RU"/>
        </w:rPr>
        <w:pict>
          <v:shape id="Рисунок 16" o:spid="_x0000_i1029" type="#_x0000_t75" style="width:210pt;height:157.5pt;visibility:visible">
            <v:imagedata r:id="rId9" o:title=""/>
          </v:shape>
        </w:pict>
      </w:r>
    </w:p>
    <w:p w:rsidR="00502BEA" w:rsidRDefault="00502BEA">
      <w:pPr>
        <w:rPr>
          <w:b/>
        </w:rPr>
      </w:pPr>
    </w:p>
    <w:p w:rsidR="00502BEA" w:rsidRDefault="00502BEA">
      <w:pPr>
        <w:rPr>
          <w:b/>
        </w:rPr>
      </w:pPr>
    </w:p>
    <w:p w:rsidR="00502BEA" w:rsidRPr="004B71BA" w:rsidRDefault="00502BEA">
      <w:pPr>
        <w:rPr>
          <w:lang w:val="en-US"/>
        </w:rPr>
      </w:pPr>
    </w:p>
    <w:p w:rsidR="00502BEA" w:rsidRDefault="00502BEA"/>
    <w:p w:rsidR="00502BEA" w:rsidRDefault="00502BEA"/>
    <w:p w:rsidR="00502BEA" w:rsidRPr="000A0B85" w:rsidRDefault="00502BEA">
      <w:pPr>
        <w:rPr>
          <w:b/>
          <w:i/>
        </w:rPr>
      </w:pPr>
      <w:r w:rsidRPr="000A0B85">
        <w:rPr>
          <w:b/>
          <w:i/>
        </w:rPr>
        <w:t>В</w:t>
      </w:r>
      <w:r>
        <w:rPr>
          <w:b/>
          <w:i/>
        </w:rPr>
        <w:t>иховна година «Українські страви» 4 клас  Яцук О.Я., Гуламирян І.Г.</w:t>
      </w:r>
    </w:p>
    <w:p w:rsidR="00502BEA" w:rsidRDefault="00502BEA"/>
    <w:p w:rsidR="00502BEA" w:rsidRPr="004B71BA" w:rsidRDefault="00502BEA">
      <w:pPr>
        <w:rPr>
          <w:lang w:val="en-US"/>
        </w:rPr>
      </w:pPr>
      <w:r w:rsidRPr="00FA6EC1">
        <w:rPr>
          <w:noProof/>
          <w:lang w:val="ru-RU"/>
        </w:rPr>
        <w:pict>
          <v:shape id="Рисунок 5" o:spid="_x0000_i1030" type="#_x0000_t75" style="width:147.75pt;height:110.25pt;visibility:visible">
            <v:imagedata r:id="rId10" o:title=""/>
          </v:shape>
        </w:pict>
      </w:r>
      <w:r>
        <w:rPr>
          <w:lang w:val="en-US"/>
        </w:rPr>
        <w:t xml:space="preserve">  </w:t>
      </w:r>
      <w:r w:rsidRPr="00FA6EC1">
        <w:rPr>
          <w:noProof/>
          <w:lang w:val="ru-RU"/>
        </w:rPr>
        <w:pict>
          <v:shape id="Рисунок 6" o:spid="_x0000_i1031" type="#_x0000_t75" style="width:145.5pt;height:109.5pt;visibility:visible">
            <v:imagedata r:id="rId11" o:title=""/>
          </v:shape>
        </w:pict>
      </w:r>
      <w:r>
        <w:rPr>
          <w:lang w:val="en-US"/>
        </w:rPr>
        <w:t xml:space="preserve">   </w:t>
      </w:r>
      <w:r w:rsidRPr="00FA6EC1">
        <w:rPr>
          <w:noProof/>
          <w:lang w:val="ru-RU"/>
        </w:rPr>
        <w:pict>
          <v:shape id="Рисунок 7" o:spid="_x0000_i1032" type="#_x0000_t75" style="width:147.75pt;height:110.25pt;visibility:visible">
            <v:imagedata r:id="rId12" o:title=""/>
          </v:shape>
        </w:pict>
      </w:r>
    </w:p>
    <w:p w:rsidR="00502BEA" w:rsidRDefault="00502BEA" w:rsidP="000A0B85">
      <w:pPr>
        <w:pStyle w:val="NoSpacing"/>
        <w:rPr>
          <w:rFonts w:ascii="Times New Roman" w:hAnsi="Times New Roman"/>
          <w:sz w:val="32"/>
          <w:szCs w:val="32"/>
          <w:lang w:val="en-US" w:eastAsia="ru-RU"/>
        </w:rPr>
      </w:pPr>
    </w:p>
    <w:p w:rsidR="00502BEA" w:rsidRPr="00DE4647" w:rsidRDefault="00502BEA" w:rsidP="000A0B85">
      <w:pPr>
        <w:pStyle w:val="NoSpacing"/>
        <w:rPr>
          <w:rFonts w:ascii="Times New Roman" w:hAnsi="Times New Roman"/>
          <w:b/>
          <w:bCs/>
          <w:sz w:val="36"/>
          <w:szCs w:val="36"/>
          <w:lang w:val="en-US"/>
        </w:rPr>
      </w:pPr>
    </w:p>
    <w:p w:rsidR="00502BEA" w:rsidRDefault="00502BEA" w:rsidP="000A0B85">
      <w:pPr>
        <w:pStyle w:val="NoSpacing"/>
        <w:rPr>
          <w:rFonts w:ascii="Times New Roman" w:hAnsi="Times New Roman"/>
          <w:b/>
          <w:bCs/>
          <w:sz w:val="36"/>
          <w:szCs w:val="36"/>
          <w:lang w:val="uk-UA"/>
        </w:rPr>
      </w:pPr>
    </w:p>
    <w:p w:rsidR="00502BEA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sz w:val="28"/>
          <w:szCs w:val="28"/>
          <w:lang w:val="uk-UA"/>
        </w:rPr>
        <w:t>Літературна вікторина «Вітаміни у казках та загадках»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</w:t>
      </w:r>
      <w:r w:rsidRPr="000A0B85">
        <w:rPr>
          <w:rFonts w:ascii="Times New Roman" w:hAnsi="Times New Roman"/>
          <w:b/>
          <w:bCs/>
          <w:i/>
          <w:sz w:val="28"/>
          <w:szCs w:val="28"/>
          <w:lang w:val="uk-UA"/>
        </w:rPr>
        <w:t>5 клас</w:t>
      </w:r>
    </w:p>
    <w:p w:rsidR="00502BEA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                             Горєлов О.А., Гуламирян І.Г.</w:t>
      </w:r>
    </w:p>
    <w:p w:rsidR="00502BEA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502BEA" w:rsidRPr="00DE4647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502BEA" w:rsidRPr="00DE4647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FA6EC1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8" o:spid="_x0000_i1033" type="#_x0000_t75" style="width:146.25pt;height:109.5pt;visibility:visible">
            <v:imagedata r:id="rId13" o:title=""/>
          </v:shape>
        </w:pic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 </w:t>
      </w:r>
      <w:r w:rsidRPr="00FA6EC1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9" o:spid="_x0000_i1034" type="#_x0000_t75" style="width:147.75pt;height:110.25pt;visibility:visible">
            <v:imagedata r:id="rId14" o:title=""/>
          </v:shape>
        </w:pic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 </w:t>
      </w:r>
      <w:r w:rsidRPr="00FA6EC1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0" o:spid="_x0000_i1035" type="#_x0000_t75" style="width:146.25pt;height:109.5pt;visibility:visible">
            <v:imagedata r:id="rId15" o:title=""/>
          </v:shape>
        </w:pict>
      </w:r>
    </w:p>
    <w:p w:rsidR="00502BEA" w:rsidRPr="00995FFC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502BEA" w:rsidRPr="00995FFC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502BEA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sz w:val="28"/>
          <w:szCs w:val="28"/>
          <w:lang w:val="uk-UA"/>
        </w:rPr>
        <w:t>Майстер-клас «Українські смаколики» 9 клас Рущак О.М., Гуламирян І.Г.</w:t>
      </w:r>
    </w:p>
    <w:p w:rsidR="00502BEA" w:rsidRPr="00995FFC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502BEA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uk-UA"/>
        </w:rPr>
      </w:pPr>
    </w:p>
    <w:p w:rsidR="00502BEA" w:rsidRPr="00DE4647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FA6EC1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1" o:spid="_x0000_i1036" type="#_x0000_t75" style="width:145.5pt;height:109.5pt;visibility:visible">
            <v:imagedata r:id="rId16" o:title=""/>
          </v:shape>
        </w:pic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 </w:t>
      </w:r>
      <w:r w:rsidRPr="00FA6EC1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2" o:spid="_x0000_i1037" type="#_x0000_t75" style="width:146.25pt;height:110.25pt;visibility:visible">
            <v:imagedata r:id="rId17" o:title=""/>
          </v:shape>
        </w:pict>
      </w:r>
      <w:r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 </w:t>
      </w:r>
      <w:r w:rsidRPr="00FA6EC1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3" o:spid="_x0000_i1038" type="#_x0000_t75" style="width:145.5pt;height:110.25pt;visibility:visible">
            <v:imagedata r:id="rId18" o:title=""/>
          </v:shape>
        </w:pict>
      </w:r>
    </w:p>
    <w:p w:rsidR="00502BEA" w:rsidRPr="00DE4647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502BEA" w:rsidRPr="00DE4647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en-US"/>
        </w:rPr>
      </w:pPr>
    </w:p>
    <w:p w:rsidR="00502BEA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            Анкетування                                                 Виставка малюнків </w:t>
      </w:r>
    </w:p>
    <w:p w:rsidR="00502BEA" w:rsidRPr="006215A7" w:rsidRDefault="00502BEA" w:rsidP="000A0B85">
      <w:pPr>
        <w:pStyle w:val="NoSpacing"/>
        <w:spacing w:line="276" w:lineRule="auto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«Харчування у школі» 4-8 класи                   «Українські страви»  4 клас         </w:t>
      </w:r>
    </w:p>
    <w:p w:rsidR="00502BEA" w:rsidRDefault="00502BEA" w:rsidP="000F4E39">
      <w:pPr>
        <w:pStyle w:val="NoSpacing"/>
        <w:jc w:val="center"/>
        <w:rPr>
          <w:rFonts w:ascii="Times New Roman" w:hAnsi="Times New Roman"/>
          <w:b/>
          <w:bCs/>
          <w:sz w:val="36"/>
          <w:szCs w:val="36"/>
          <w:lang w:val="uk-UA"/>
        </w:rPr>
      </w:pPr>
    </w:p>
    <w:p w:rsidR="00502BEA" w:rsidRPr="00DE4647" w:rsidRDefault="00502BEA" w:rsidP="00DE4647">
      <w:pPr>
        <w:pStyle w:val="NoSpacing"/>
        <w:rPr>
          <w:rFonts w:ascii="Times New Roman" w:hAnsi="Times New Roman"/>
          <w:b/>
          <w:bCs/>
          <w:sz w:val="36"/>
          <w:szCs w:val="36"/>
          <w:lang w:val="en-US"/>
        </w:rPr>
      </w:pPr>
      <w:r w:rsidRPr="00FA6EC1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14" o:spid="_x0000_i1039" type="#_x0000_t75" style="width:228pt;height:169.5pt;visibility:visible">
            <v:imagedata r:id="rId19" o:title=""/>
          </v:shape>
        </w:pict>
      </w:r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 </w:t>
      </w:r>
      <w:r w:rsidRPr="00FA6EC1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15" o:spid="_x0000_i1040" type="#_x0000_t75" style="width:226.5pt;height:170.25pt;visibility:visible">
            <v:imagedata r:id="rId20" o:title=""/>
          </v:shape>
        </w:pict>
      </w:r>
    </w:p>
    <w:p w:rsidR="00502BEA" w:rsidRDefault="00502BEA" w:rsidP="000F4E39">
      <w:pPr>
        <w:pStyle w:val="NoSpacing"/>
        <w:jc w:val="center"/>
        <w:rPr>
          <w:rFonts w:ascii="Times New Roman" w:hAnsi="Times New Roman"/>
          <w:b/>
          <w:bCs/>
          <w:sz w:val="36"/>
          <w:szCs w:val="36"/>
          <w:lang w:val="uk-UA"/>
        </w:rPr>
      </w:pPr>
    </w:p>
    <w:p w:rsidR="00502BEA" w:rsidRDefault="00502BEA" w:rsidP="000F4E39">
      <w:pPr>
        <w:pStyle w:val="NoSpacing"/>
        <w:jc w:val="center"/>
        <w:rPr>
          <w:rFonts w:ascii="Times New Roman" w:hAnsi="Times New Roman"/>
          <w:b/>
          <w:bCs/>
          <w:sz w:val="36"/>
          <w:szCs w:val="36"/>
          <w:lang w:val="uk-UA"/>
        </w:rPr>
      </w:pPr>
    </w:p>
    <w:sectPr w:rsidR="00502BEA" w:rsidSect="00612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B13D2"/>
    <w:multiLevelType w:val="hybridMultilevel"/>
    <w:tmpl w:val="B064A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C16314"/>
    <w:multiLevelType w:val="hybridMultilevel"/>
    <w:tmpl w:val="B0AEA1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5B62828"/>
    <w:multiLevelType w:val="hybridMultilevel"/>
    <w:tmpl w:val="2542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F302893"/>
    <w:multiLevelType w:val="hybridMultilevel"/>
    <w:tmpl w:val="9446A74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1B544BB"/>
    <w:multiLevelType w:val="hybridMultilevel"/>
    <w:tmpl w:val="B2F02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9983196"/>
    <w:multiLevelType w:val="hybridMultilevel"/>
    <w:tmpl w:val="5B0E9E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9F943CA"/>
    <w:multiLevelType w:val="hybridMultilevel"/>
    <w:tmpl w:val="319450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F4045D1"/>
    <w:multiLevelType w:val="hybridMultilevel"/>
    <w:tmpl w:val="8F66A9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2A5A"/>
    <w:rsid w:val="0001687F"/>
    <w:rsid w:val="00041AAC"/>
    <w:rsid w:val="00066266"/>
    <w:rsid w:val="000A0B85"/>
    <w:rsid w:val="000D285E"/>
    <w:rsid w:val="000F4E39"/>
    <w:rsid w:val="00102230"/>
    <w:rsid w:val="00146198"/>
    <w:rsid w:val="001934F0"/>
    <w:rsid w:val="002D16DA"/>
    <w:rsid w:val="00385485"/>
    <w:rsid w:val="0040048B"/>
    <w:rsid w:val="004425D2"/>
    <w:rsid w:val="0045466F"/>
    <w:rsid w:val="00457308"/>
    <w:rsid w:val="00492C2B"/>
    <w:rsid w:val="00494ACC"/>
    <w:rsid w:val="004B477A"/>
    <w:rsid w:val="004B71BA"/>
    <w:rsid w:val="004E6005"/>
    <w:rsid w:val="00502BEA"/>
    <w:rsid w:val="0056434B"/>
    <w:rsid w:val="005D319D"/>
    <w:rsid w:val="0061290F"/>
    <w:rsid w:val="0061479E"/>
    <w:rsid w:val="006215A7"/>
    <w:rsid w:val="006A3BA8"/>
    <w:rsid w:val="006B7354"/>
    <w:rsid w:val="00795B57"/>
    <w:rsid w:val="008120F1"/>
    <w:rsid w:val="00820244"/>
    <w:rsid w:val="00826D2D"/>
    <w:rsid w:val="008B40E3"/>
    <w:rsid w:val="008D4621"/>
    <w:rsid w:val="00995FFC"/>
    <w:rsid w:val="00AF2FF5"/>
    <w:rsid w:val="00B17351"/>
    <w:rsid w:val="00B46399"/>
    <w:rsid w:val="00B7060C"/>
    <w:rsid w:val="00D6472A"/>
    <w:rsid w:val="00D91773"/>
    <w:rsid w:val="00DD43C7"/>
    <w:rsid w:val="00DE4647"/>
    <w:rsid w:val="00DF04F5"/>
    <w:rsid w:val="00E67082"/>
    <w:rsid w:val="00ED2A5A"/>
    <w:rsid w:val="00F84ABB"/>
    <w:rsid w:val="00FA6EC1"/>
    <w:rsid w:val="00FB7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A5A"/>
    <w:rPr>
      <w:rFonts w:ascii="Times New Roman" w:eastAsia="Times New Roman" w:hAnsi="Times New Roman"/>
      <w:sz w:val="28"/>
      <w:szCs w:val="28"/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826D2D"/>
    <w:rPr>
      <w:lang w:eastAsia="en-US"/>
    </w:rPr>
  </w:style>
  <w:style w:type="character" w:styleId="Hyperlink">
    <w:name w:val="Hyperlink"/>
    <w:basedOn w:val="DefaultParagraphFont"/>
    <w:uiPriority w:val="99"/>
    <w:rsid w:val="00826D2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2D16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4B71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71BA"/>
    <w:rPr>
      <w:rFonts w:ascii="Tahoma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377</TotalTime>
  <Pages>2</Pages>
  <Words>109</Words>
  <Characters>623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2016-10-03T10:56:00Z</cp:lastPrinted>
  <dcterms:created xsi:type="dcterms:W3CDTF">2001-12-31T21:02:00Z</dcterms:created>
  <dcterms:modified xsi:type="dcterms:W3CDTF">2016-10-21T07:38:00Z</dcterms:modified>
</cp:coreProperties>
</file>